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475A7" w14:textId="77777777" w:rsidR="003D2055" w:rsidRPr="009F55D4" w:rsidRDefault="003D2055" w:rsidP="009F55D4">
      <w:pPr>
        <w:pStyle w:val="Ingetavstnd"/>
        <w:ind w:left="6520"/>
        <w:jc w:val="center"/>
      </w:pPr>
    </w:p>
    <w:p w14:paraId="16F27717" w14:textId="05780525" w:rsidR="006D3E33" w:rsidRPr="00D3713C" w:rsidRDefault="006D3E33" w:rsidP="00D3713C">
      <w:pPr>
        <w:pStyle w:val="Ingetavstnd"/>
        <w:rPr>
          <w:b/>
          <w:sz w:val="36"/>
          <w:szCs w:val="36"/>
        </w:rPr>
      </w:pPr>
      <w:r w:rsidRPr="00D3713C">
        <w:rPr>
          <w:b/>
          <w:sz w:val="36"/>
          <w:szCs w:val="36"/>
        </w:rPr>
        <w:t>Viktig</w:t>
      </w:r>
      <w:r w:rsidR="00447ADC" w:rsidRPr="00D3713C">
        <w:rPr>
          <w:b/>
          <w:sz w:val="36"/>
          <w:szCs w:val="36"/>
        </w:rPr>
        <w:t xml:space="preserve"> info</w:t>
      </w:r>
      <w:r w:rsidR="00FB3238" w:rsidRPr="00D3713C">
        <w:rPr>
          <w:b/>
          <w:sz w:val="36"/>
          <w:szCs w:val="36"/>
        </w:rPr>
        <w:t>rmation</w:t>
      </w:r>
      <w:r w:rsidR="00803B12">
        <w:rPr>
          <w:b/>
          <w:sz w:val="36"/>
          <w:szCs w:val="36"/>
        </w:rPr>
        <w:t xml:space="preserve"> om våra portar!</w:t>
      </w:r>
    </w:p>
    <w:p w14:paraId="0822F42C" w14:textId="63F4BB64" w:rsidR="00EE1B98" w:rsidRDefault="00EE1B98" w:rsidP="00447ADC">
      <w:pPr>
        <w:pStyle w:val="Ingetavstnd"/>
        <w:rPr>
          <w:sz w:val="24"/>
          <w:szCs w:val="24"/>
        </w:rPr>
      </w:pPr>
    </w:p>
    <w:p w14:paraId="44DF8B96" w14:textId="47062660" w:rsidR="00803B12" w:rsidRDefault="00EC51C7" w:rsidP="00447ADC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br/>
      </w:r>
      <w:r w:rsidR="00803B12">
        <w:rPr>
          <w:sz w:val="24"/>
          <w:szCs w:val="24"/>
        </w:rPr>
        <w:t xml:space="preserve">Använd </w:t>
      </w:r>
      <w:r w:rsidR="004D3416" w:rsidRPr="00E313B4">
        <w:rPr>
          <w:color w:val="FF0000"/>
          <w:sz w:val="24"/>
          <w:szCs w:val="24"/>
          <w:u w:val="single"/>
        </w:rPr>
        <w:t>alltid</w:t>
      </w:r>
      <w:r w:rsidR="004D3416">
        <w:rPr>
          <w:sz w:val="24"/>
          <w:szCs w:val="24"/>
        </w:rPr>
        <w:t xml:space="preserve"> </w:t>
      </w:r>
      <w:r w:rsidR="00803B12">
        <w:rPr>
          <w:sz w:val="24"/>
          <w:szCs w:val="24"/>
        </w:rPr>
        <w:t>knappar</w:t>
      </w:r>
      <w:r w:rsidR="004D3416">
        <w:rPr>
          <w:sz w:val="24"/>
          <w:szCs w:val="24"/>
        </w:rPr>
        <w:t>na</w:t>
      </w:r>
      <w:r w:rsidR="00803B12">
        <w:rPr>
          <w:sz w:val="24"/>
          <w:szCs w:val="24"/>
        </w:rPr>
        <w:t xml:space="preserve"> för öppning och uppställning av dörrar.</w:t>
      </w:r>
    </w:p>
    <w:p w14:paraId="2647269F" w14:textId="77777777" w:rsidR="00EC51C7" w:rsidRDefault="00803B12" w:rsidP="00447ADC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 xml:space="preserve">Ställ/tvinga </w:t>
      </w:r>
      <w:r w:rsidRPr="00E313B4">
        <w:rPr>
          <w:color w:val="FF0000"/>
          <w:sz w:val="24"/>
          <w:szCs w:val="24"/>
          <w:u w:val="single"/>
        </w:rPr>
        <w:t xml:space="preserve">aldrig </w:t>
      </w:r>
      <w:r>
        <w:rPr>
          <w:sz w:val="24"/>
          <w:szCs w:val="24"/>
        </w:rPr>
        <w:t>upp dörrarna manuel</w:t>
      </w:r>
      <w:r w:rsidR="00D6082D">
        <w:rPr>
          <w:sz w:val="24"/>
          <w:szCs w:val="24"/>
        </w:rPr>
        <w:t>lt vid tex flytt,</w:t>
      </w:r>
      <w:r w:rsidR="00E313B4">
        <w:rPr>
          <w:sz w:val="24"/>
          <w:szCs w:val="24"/>
        </w:rPr>
        <w:t xml:space="preserve"> använ</w:t>
      </w:r>
      <w:r>
        <w:rPr>
          <w:sz w:val="24"/>
          <w:szCs w:val="24"/>
        </w:rPr>
        <w:t xml:space="preserve">d knapp som är avsedd för detta. </w:t>
      </w:r>
      <w:r w:rsidR="00EC51C7">
        <w:rPr>
          <w:sz w:val="24"/>
          <w:szCs w:val="24"/>
        </w:rPr>
        <w:br/>
      </w:r>
    </w:p>
    <w:p w14:paraId="4F949FA4" w14:textId="12A16307" w:rsidR="00E313B4" w:rsidRDefault="00D6082D" w:rsidP="00447ADC">
      <w:pPr>
        <w:pStyle w:val="Ingetavstnd"/>
        <w:rPr>
          <w:sz w:val="24"/>
          <w:szCs w:val="24"/>
        </w:rPr>
      </w:pPr>
      <w:r>
        <w:rPr>
          <w:sz w:val="24"/>
          <w:szCs w:val="24"/>
        </w:rPr>
        <w:t>Tvinga inte heller dörrarna till stängning manuellt.</w:t>
      </w:r>
      <w:r w:rsidR="00EC51C7">
        <w:rPr>
          <w:sz w:val="24"/>
          <w:szCs w:val="24"/>
        </w:rPr>
        <w:br/>
      </w:r>
      <w:r w:rsidR="00FA4C65">
        <w:rPr>
          <w:sz w:val="24"/>
          <w:szCs w:val="24"/>
        </w:rPr>
        <w:br/>
      </w:r>
    </w:p>
    <w:p w14:paraId="569F8A9F" w14:textId="53A1AA0D" w:rsidR="00EE1B98" w:rsidRDefault="00F36DBE" w:rsidP="00447ADC">
      <w:pPr>
        <w:pStyle w:val="Ingetavstnd"/>
        <w:rPr>
          <w:sz w:val="24"/>
          <w:szCs w:val="24"/>
        </w:rPr>
      </w:pPr>
      <w:r>
        <w:rPr>
          <w:b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2A084" wp14:editId="73F686E3">
                <wp:simplePos x="0" y="0"/>
                <wp:positionH relativeFrom="column">
                  <wp:posOffset>904875</wp:posOffset>
                </wp:positionH>
                <wp:positionV relativeFrom="paragraph">
                  <wp:posOffset>125730</wp:posOffset>
                </wp:positionV>
                <wp:extent cx="4850130" cy="651510"/>
                <wp:effectExtent l="0" t="0" r="0" b="889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1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CF5BE" w14:textId="30F06049" w:rsidR="00FA4C65" w:rsidRPr="00F36DBE" w:rsidRDefault="00FA4C6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36DBE">
                              <w:rPr>
                                <w:rFonts w:asciiTheme="minorHAnsi" w:hAnsiTheme="minorHAnsi"/>
                                <w:b/>
                              </w:rPr>
                              <w:t>Öppning/stängning en dörr:</w:t>
                            </w:r>
                            <w:r w:rsidRPr="00F36DBE">
                              <w:rPr>
                                <w:rFonts w:asciiTheme="minorHAnsi" w:hAnsiTheme="minorHAnsi"/>
                              </w:rPr>
                              <w:t xml:space="preserve"> Använd knapp på väggen med Nyckel-symbol, som automatiskt öppnar </w:t>
                            </w:r>
                            <w:r w:rsidRPr="00F36DBE">
                              <w:rPr>
                                <w:rFonts w:asciiTheme="minorHAnsi" w:hAnsiTheme="minorHAnsi"/>
                                <w:i/>
                              </w:rPr>
                              <w:t xml:space="preserve">en </w:t>
                            </w:r>
                            <w:r w:rsidRPr="00F36DBE">
                              <w:rPr>
                                <w:rFonts w:asciiTheme="minorHAnsi" w:hAnsiTheme="minorHAnsi"/>
                              </w:rPr>
                              <w:t>utav av dörrarna i porten, och stänger den igen kort efter.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4" o:spid="_x0000_s1026" type="#_x0000_t202" style="position:absolute;margin-left:71.25pt;margin-top:9.9pt;width:381.9pt;height:5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zwSM8CAAAO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" filled="f" stroked="f">
                <v:textbox>
                  <w:txbxContent>
                    <w:p w14:paraId="7EFCF5BE" w14:textId="30F06049" w:rsidR="00FA4C65" w:rsidRPr="00F36DBE" w:rsidRDefault="00FA4C65">
                      <w:pPr>
                        <w:rPr>
                          <w:rFonts w:asciiTheme="minorHAnsi" w:hAnsiTheme="minorHAnsi"/>
                        </w:rPr>
                      </w:pPr>
                      <w:r w:rsidRPr="00F36DBE">
                        <w:rPr>
                          <w:rFonts w:asciiTheme="minorHAnsi" w:hAnsiTheme="minorHAnsi"/>
                          <w:b/>
                        </w:rPr>
                        <w:t>Öppning/stängning en dörr:</w:t>
                      </w:r>
                      <w:r w:rsidRPr="00F36DBE">
                        <w:rPr>
                          <w:rFonts w:asciiTheme="minorHAnsi" w:hAnsiTheme="minorHAnsi"/>
                        </w:rPr>
                        <w:t xml:space="preserve"> Använd knapp på väggen med Nyckel-symbol, som automatiskt öppnar </w:t>
                      </w:r>
                      <w:r w:rsidRPr="00F36DBE">
                        <w:rPr>
                          <w:rFonts w:asciiTheme="minorHAnsi" w:hAnsiTheme="minorHAnsi"/>
                          <w:i/>
                        </w:rPr>
                        <w:t xml:space="preserve">en </w:t>
                      </w:r>
                      <w:r w:rsidRPr="00F36DBE">
                        <w:rPr>
                          <w:rFonts w:asciiTheme="minorHAnsi" w:hAnsiTheme="minorHAnsi"/>
                        </w:rPr>
                        <w:t>utav av dörrarna i porten, och stänger den igen kort efter.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36DBE">
        <w:rPr>
          <w:b/>
          <w:noProof/>
          <w:sz w:val="24"/>
          <w:szCs w:val="24"/>
          <w:lang w:eastAsia="sv-SE"/>
        </w:rPr>
        <w:drawing>
          <wp:inline distT="0" distB="0" distL="0" distR="0" wp14:anchorId="7A9CC318" wp14:editId="6AF5661A">
            <wp:extent cx="794385" cy="834718"/>
            <wp:effectExtent l="0" t="0" r="0" b="3810"/>
            <wp:docPr id="2" name="Bildobjekt 2" descr="Macintosh HD:Users:Karin:Desktop:Styrelse:Knapp öppna en dö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in:Desktop:Styrelse:Knapp öppna en dör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BF09" w14:textId="77777777" w:rsidR="00EC51C7" w:rsidRDefault="00EC51C7" w:rsidP="00447ADC">
      <w:pPr>
        <w:pStyle w:val="Ingetavstnd"/>
        <w:rPr>
          <w:sz w:val="24"/>
          <w:szCs w:val="24"/>
        </w:rPr>
      </w:pPr>
    </w:p>
    <w:p w14:paraId="7C058AA9" w14:textId="6E39026A" w:rsidR="00FA4C65" w:rsidRDefault="00FA4C65" w:rsidP="00447ADC">
      <w:pPr>
        <w:pStyle w:val="Ingetavstnd"/>
        <w:rPr>
          <w:sz w:val="24"/>
          <w:szCs w:val="24"/>
        </w:rPr>
      </w:pPr>
      <w:r>
        <w:rPr>
          <w:b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8A169" wp14:editId="3FE16AC8">
                <wp:simplePos x="0" y="0"/>
                <wp:positionH relativeFrom="column">
                  <wp:posOffset>941070</wp:posOffset>
                </wp:positionH>
                <wp:positionV relativeFrom="paragraph">
                  <wp:posOffset>120015</wp:posOffset>
                </wp:positionV>
                <wp:extent cx="4850130" cy="651510"/>
                <wp:effectExtent l="0" t="0" r="0" b="889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1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7FABC" w14:textId="77777777" w:rsidR="00FA4C65" w:rsidRDefault="00FA4C65" w:rsidP="00F36DBE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  <w:r w:rsidRPr="00E313B4">
                              <w:rPr>
                                <w:b/>
                                <w:sz w:val="24"/>
                                <w:szCs w:val="24"/>
                              </w:rPr>
                              <w:t>Öppning/stängning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båda dörrarna</w:t>
                            </w:r>
                            <w:r w:rsidRPr="00E313B4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Använd knapp på väggen, som automatiskt öppnar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båda</w:t>
                            </w:r>
                            <w:r w:rsidRPr="00EE1B9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dörrarna i porten, och stänger den igen efter en stund.</w:t>
                            </w:r>
                          </w:p>
                          <w:p w14:paraId="696BE115" w14:textId="38B6953C" w:rsidR="00FA4C65" w:rsidRPr="00F36DBE" w:rsidRDefault="00FA4C65" w:rsidP="00F36DBE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5" o:spid="_x0000_s1027" type="#_x0000_t202" style="position:absolute;margin-left:74.1pt;margin-top:9.45pt;width:381.9pt;height:5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" filled="f" stroked="f">
                <v:textbox>
                  <w:txbxContent>
                    <w:p w14:paraId="4F87FABC" w14:textId="77777777" w:rsidR="00FA4C65" w:rsidRDefault="00FA4C65" w:rsidP="00F36DBE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  <w:r w:rsidRPr="00E313B4">
                        <w:rPr>
                          <w:b/>
                          <w:sz w:val="24"/>
                          <w:szCs w:val="24"/>
                        </w:rPr>
                        <w:t>Öppning/stängning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båda dörrarna</w:t>
                      </w:r>
                      <w:r w:rsidRPr="00E313B4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Använd knapp på väggen, som automatiskt öppnar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båda</w:t>
                      </w:r>
                      <w:r w:rsidRPr="00EE1B98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dörrarna i porten, och stänger den igen efter en stund.</w:t>
                      </w:r>
                    </w:p>
                    <w:p w14:paraId="696BE115" w14:textId="38B6953C" w:rsidR="00FA4C65" w:rsidRPr="00F36DBE" w:rsidRDefault="00FA4C65" w:rsidP="00F36DBE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DF0C3B" w14:textId="013E53C4" w:rsidR="00D6082D" w:rsidRDefault="00F36DBE" w:rsidP="00447ADC">
      <w:pPr>
        <w:pStyle w:val="Ingetavstnd"/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 wp14:anchorId="26B60A9F" wp14:editId="23151118">
            <wp:extent cx="838145" cy="929005"/>
            <wp:effectExtent l="0" t="0" r="635" b="10795"/>
            <wp:docPr id="3" name="Bildobjekt 3" descr="Macintosh HD:Users:Karin:Desktop:Styrelse:knapp öppna bå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rin:Desktop:Styrelse:knapp öppna bå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38744" cy="9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4EA22" w14:textId="4F203EC6" w:rsidR="00D6082D" w:rsidRDefault="00EC51C7" w:rsidP="00447ADC">
      <w:pPr>
        <w:pStyle w:val="Ingetavstnd"/>
        <w:rPr>
          <w:sz w:val="24"/>
          <w:szCs w:val="24"/>
        </w:rPr>
      </w:pPr>
      <w:r>
        <w:rPr>
          <w:b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0283F7" wp14:editId="45233B3D">
                <wp:simplePos x="0" y="0"/>
                <wp:positionH relativeFrom="column">
                  <wp:posOffset>2859405</wp:posOffset>
                </wp:positionH>
                <wp:positionV relativeFrom="paragraph">
                  <wp:posOffset>172085</wp:posOffset>
                </wp:positionV>
                <wp:extent cx="3084195" cy="1608455"/>
                <wp:effectExtent l="0" t="0" r="0" b="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160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05C95" w14:textId="37B783AC" w:rsidR="00FA4C65" w:rsidRPr="00FA4C65" w:rsidRDefault="00FA4C65" w:rsidP="00FA4C65">
                            <w:pPr>
                              <w:pStyle w:val="Ingetavstnd"/>
                              <w:rPr>
                                <w:sz w:val="24"/>
                                <w:szCs w:val="24"/>
                              </w:rPr>
                            </w:pPr>
                            <w:r w:rsidRPr="00E313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Uppställning av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båda </w:t>
                            </w:r>
                            <w:r w:rsidRPr="00E313B4">
                              <w:rPr>
                                <w:b/>
                                <w:sz w:val="24"/>
                                <w:szCs w:val="24"/>
                              </w:rPr>
                              <w:t>dörrar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längre tid</w:t>
                            </w:r>
                            <w:r w:rsidRPr="00E313B4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Använd knappen AV/PÅ uppe vid portens vänstra övre hörn. Tryck PÅ så öppnas båda dörrarna i porten och står så uppställda, tills man trycker på AV (Knappen kan tyvärr vara lite svår att nå då dörren är lite i vägen när den är öppen). </w:t>
                            </w:r>
                            <w:r w:rsidRPr="00A55931">
                              <w:rPr>
                                <w:sz w:val="24"/>
                                <w:szCs w:val="24"/>
                              </w:rPr>
                              <w:t>Tvinga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alltså</w:t>
                            </w:r>
                            <w:r w:rsidRPr="00A5593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aldrig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dörrarna ö</w:t>
                            </w:r>
                            <w:r w:rsidRPr="00A55931">
                              <w:rPr>
                                <w:sz w:val="24"/>
                                <w:szCs w:val="24"/>
                              </w:rPr>
                              <w:t>ppna med en dörrstopp eller liknande.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7" o:spid="_x0000_s1028" type="#_x0000_t202" style="position:absolute;margin-left:225.15pt;margin-top:13.55pt;width:242.85pt;height:1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vWqdMCAAAW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" filled="f" stroked="f">
                <v:textbox>
                  <w:txbxContent>
                    <w:p w14:paraId="22105C95" w14:textId="37B783AC" w:rsidR="00FA4C65" w:rsidRPr="00FA4C65" w:rsidRDefault="00FA4C65" w:rsidP="00FA4C65">
                      <w:pPr>
                        <w:pStyle w:val="Ingetavstnd"/>
                        <w:rPr>
                          <w:sz w:val="24"/>
                          <w:szCs w:val="24"/>
                        </w:rPr>
                      </w:pPr>
                      <w:r w:rsidRPr="00E313B4">
                        <w:rPr>
                          <w:b/>
                          <w:sz w:val="24"/>
                          <w:szCs w:val="24"/>
                        </w:rPr>
                        <w:t xml:space="preserve">Uppställning av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båda </w:t>
                      </w:r>
                      <w:r w:rsidRPr="00E313B4">
                        <w:rPr>
                          <w:b/>
                          <w:sz w:val="24"/>
                          <w:szCs w:val="24"/>
                        </w:rPr>
                        <w:t>dörrar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längre tid</w:t>
                      </w:r>
                      <w:r w:rsidRPr="00E313B4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Använd knappen AV/PÅ uppe vid portens vänstra övre hörn. Tryck PÅ så öppnas båda dörrarna i porten och står så uppställda, tills man trycker på AV (Knappen kan tyvärr vara lite svår att nå då dörren är lite i vägen när den är öppen). </w:t>
                      </w:r>
                      <w:r w:rsidRPr="00A55931">
                        <w:rPr>
                          <w:sz w:val="24"/>
                          <w:szCs w:val="24"/>
                        </w:rPr>
                        <w:t>Tvinga</w:t>
                      </w:r>
                      <w:r>
                        <w:rPr>
                          <w:sz w:val="24"/>
                          <w:szCs w:val="24"/>
                        </w:rPr>
                        <w:t xml:space="preserve"> alltså</w:t>
                      </w:r>
                      <w:r w:rsidRPr="00A55931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aldrig </w:t>
                      </w:r>
                      <w:r>
                        <w:rPr>
                          <w:sz w:val="24"/>
                          <w:szCs w:val="24"/>
                        </w:rPr>
                        <w:t>dörrarna ö</w:t>
                      </w:r>
                      <w:r w:rsidRPr="00A55931">
                        <w:rPr>
                          <w:sz w:val="24"/>
                          <w:szCs w:val="24"/>
                        </w:rPr>
                        <w:t>ppna med en dörrstopp eller liknande.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8D9EA7" w14:textId="77777777" w:rsidR="00EC51C7" w:rsidRDefault="00EC51C7" w:rsidP="00447ADC">
      <w:pPr>
        <w:pStyle w:val="Ingetavstnd"/>
        <w:rPr>
          <w:sz w:val="24"/>
          <w:szCs w:val="24"/>
        </w:rPr>
      </w:pPr>
    </w:p>
    <w:p w14:paraId="3BD1B79C" w14:textId="50D00632" w:rsidR="00EE1B98" w:rsidRDefault="00D6082D" w:rsidP="00447ADC">
      <w:pPr>
        <w:pStyle w:val="Ingetavstnd"/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 wp14:anchorId="2B8D8983" wp14:editId="03987886">
            <wp:extent cx="2742410" cy="1168400"/>
            <wp:effectExtent l="0" t="0" r="1270" b="0"/>
            <wp:docPr id="8" name="Bildobjekt 8" descr="Macintosh HD:Users:Karin:Desktop:Styrelse:Knapp uppstäl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rin:Desktop:Styrelse:Knapp uppställd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1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C597" w14:textId="77777777" w:rsidR="00803B12" w:rsidRPr="00A55931" w:rsidRDefault="00803B12" w:rsidP="00447ADC">
      <w:pPr>
        <w:pStyle w:val="Ingetavstnd"/>
        <w:rPr>
          <w:sz w:val="24"/>
          <w:szCs w:val="24"/>
        </w:rPr>
      </w:pPr>
    </w:p>
    <w:p w14:paraId="31FBE48D" w14:textId="16BC0B31" w:rsidR="009F55D4" w:rsidRPr="00A55931" w:rsidRDefault="009F55D4" w:rsidP="006D3E33">
      <w:pPr>
        <w:pStyle w:val="Ingetavstnd"/>
        <w:rPr>
          <w:sz w:val="24"/>
          <w:szCs w:val="24"/>
        </w:rPr>
      </w:pPr>
      <w:bookmarkStart w:id="0" w:name="_GoBack"/>
      <w:bookmarkEnd w:id="0"/>
    </w:p>
    <w:sectPr w:rsidR="009F55D4" w:rsidRPr="00A5593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0B42D2" w14:textId="77777777" w:rsidR="00FA4C65" w:rsidRDefault="00FA4C65">
      <w:r>
        <w:separator/>
      </w:r>
    </w:p>
  </w:endnote>
  <w:endnote w:type="continuationSeparator" w:id="0">
    <w:p w14:paraId="64F498AF" w14:textId="77777777" w:rsidR="00FA4C65" w:rsidRDefault="00FA4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5ED0A" w14:textId="77777777" w:rsidR="00FA4C65" w:rsidRDefault="00FA4C65" w:rsidP="0027768A">
    <w:pPr>
      <w:pStyle w:val="Sidfot"/>
      <w:pBdr>
        <w:top w:val="single" w:sz="4" w:space="1" w:color="auto"/>
      </w:pBdr>
      <w:tabs>
        <w:tab w:val="left" w:pos="1938"/>
        <w:tab w:val="left" w:pos="3990"/>
        <w:tab w:val="left" w:pos="5985"/>
      </w:tabs>
      <w:rPr>
        <w:sz w:val="20"/>
        <w:szCs w:val="20"/>
      </w:rPr>
    </w:pPr>
    <w:r>
      <w:rPr>
        <w:sz w:val="20"/>
        <w:szCs w:val="20"/>
      </w:rPr>
      <w:t>Brf. Husaren 19</w:t>
    </w:r>
    <w:r w:rsidRPr="000159CD">
      <w:rPr>
        <w:sz w:val="20"/>
        <w:szCs w:val="20"/>
      </w:rPr>
      <w:tab/>
    </w:r>
    <w:r>
      <w:rPr>
        <w:sz w:val="20"/>
        <w:szCs w:val="20"/>
      </w:rPr>
      <w:tab/>
    </w:r>
    <w:r w:rsidRPr="000159CD">
      <w:rPr>
        <w:sz w:val="20"/>
        <w:szCs w:val="20"/>
      </w:rPr>
      <w:t>Regementsgatan 19</w:t>
    </w:r>
    <w:r w:rsidRPr="000159CD">
      <w:rPr>
        <w:sz w:val="20"/>
        <w:szCs w:val="20"/>
      </w:rPr>
      <w:tab/>
    </w:r>
    <w:r>
      <w:rPr>
        <w:sz w:val="20"/>
        <w:szCs w:val="20"/>
      </w:rPr>
      <w:tab/>
    </w:r>
    <w:r w:rsidRPr="000159CD">
      <w:rPr>
        <w:sz w:val="20"/>
        <w:szCs w:val="20"/>
      </w:rPr>
      <w:t>217 53 Malmö</w:t>
    </w:r>
  </w:p>
  <w:p w14:paraId="2CC36F1A" w14:textId="77777777" w:rsidR="00FA4C65" w:rsidRDefault="00FA4C65" w:rsidP="0027768A">
    <w:pPr>
      <w:pStyle w:val="Sidfot"/>
      <w:pBdr>
        <w:top w:val="single" w:sz="4" w:space="1" w:color="auto"/>
      </w:pBdr>
      <w:tabs>
        <w:tab w:val="left" w:pos="1938"/>
        <w:tab w:val="left" w:pos="3990"/>
        <w:tab w:val="left" w:pos="5985"/>
      </w:tabs>
      <w:rPr>
        <w:sz w:val="20"/>
        <w:szCs w:val="20"/>
      </w:rPr>
    </w:pPr>
    <w:r>
      <w:rPr>
        <w:sz w:val="20"/>
        <w:szCs w:val="20"/>
      </w:rPr>
      <w:t>husaren19@gmail.com</w:t>
    </w:r>
  </w:p>
  <w:p w14:paraId="608A0372" w14:textId="77777777" w:rsidR="00FA4C65" w:rsidRPr="000159CD" w:rsidRDefault="00FA4C65" w:rsidP="0027768A">
    <w:pPr>
      <w:pStyle w:val="Sidfot"/>
      <w:pBdr>
        <w:top w:val="single" w:sz="4" w:space="1" w:color="auto"/>
      </w:pBdr>
      <w:tabs>
        <w:tab w:val="left" w:pos="1938"/>
        <w:tab w:val="left" w:pos="3990"/>
        <w:tab w:val="left" w:pos="5985"/>
      </w:tabs>
      <w:rPr>
        <w:sz w:val="20"/>
        <w:szCs w:val="20"/>
      </w:rPr>
    </w:pPr>
    <w:r>
      <w:rPr>
        <w:sz w:val="20"/>
        <w:szCs w:val="20"/>
      </w:rPr>
      <w:t>www.husaren19.bostadsratterna.se</w:t>
    </w:r>
  </w:p>
  <w:p w14:paraId="29B325CD" w14:textId="77777777" w:rsidR="00FA4C65" w:rsidRPr="0027768A" w:rsidRDefault="00FA4C65" w:rsidP="0027768A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67667D" w14:textId="77777777" w:rsidR="00FA4C65" w:rsidRDefault="00FA4C65">
      <w:r>
        <w:separator/>
      </w:r>
    </w:p>
  </w:footnote>
  <w:footnote w:type="continuationSeparator" w:id="0">
    <w:p w14:paraId="3B8F3B65" w14:textId="77777777" w:rsidR="00FA4C65" w:rsidRDefault="00FA4C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1E0" w:firstRow="1" w:lastRow="1" w:firstColumn="1" w:lastColumn="1" w:noHBand="0" w:noVBand="0"/>
    </w:tblPr>
    <w:tblGrid>
      <w:gridCol w:w="2787"/>
      <w:gridCol w:w="6425"/>
    </w:tblGrid>
    <w:tr w:rsidR="00FA4C65" w14:paraId="50343527" w14:textId="77777777" w:rsidTr="00850935">
      <w:tc>
        <w:tcPr>
          <w:tcW w:w="2787" w:type="dxa"/>
        </w:tcPr>
        <w:p w14:paraId="066F4728" w14:textId="77777777" w:rsidR="00FA4C65" w:rsidRPr="000159CD" w:rsidRDefault="00FA4C65">
          <w:pPr>
            <w:pStyle w:val="Sidhuvud"/>
          </w:pPr>
          <w:r w:rsidRPr="000159CD">
            <w:rPr>
              <w:noProof/>
            </w:rPr>
            <w:drawing>
              <wp:inline distT="0" distB="0" distL="0" distR="0" wp14:anchorId="23A2083D" wp14:editId="1A22BF1D">
                <wp:extent cx="1569720" cy="1234440"/>
                <wp:effectExtent l="0" t="0" r="0" b="0"/>
                <wp:docPr id="1" name="Bild 1" descr="Regementsgatan-1_redigerad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gementsgatan-1_redigerad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5" w:type="dxa"/>
        </w:tcPr>
        <w:p w14:paraId="76097CEE" w14:textId="77777777" w:rsidR="00FA4C65" w:rsidRPr="00850935" w:rsidRDefault="00FA4C65" w:rsidP="00850935">
          <w:pPr>
            <w:pStyle w:val="Sidhuvud"/>
            <w:jc w:val="center"/>
            <w:rPr>
              <w:b/>
              <w:sz w:val="28"/>
              <w:szCs w:val="28"/>
            </w:rPr>
          </w:pPr>
          <w:r w:rsidRPr="00850935">
            <w:rPr>
              <w:b/>
              <w:sz w:val="28"/>
              <w:szCs w:val="28"/>
            </w:rPr>
            <w:t>Bostadsrättsföreningen Husaren 19</w:t>
          </w:r>
        </w:p>
        <w:p w14:paraId="650AA787" w14:textId="77777777" w:rsidR="00FA4C65" w:rsidRPr="00850935" w:rsidRDefault="00FA4C65" w:rsidP="00850935">
          <w:pPr>
            <w:pStyle w:val="Sidhuvud"/>
            <w:jc w:val="center"/>
            <w:rPr>
              <w:sz w:val="28"/>
              <w:szCs w:val="28"/>
            </w:rPr>
          </w:pPr>
          <w:r w:rsidRPr="00850935">
            <w:rPr>
              <w:sz w:val="28"/>
              <w:szCs w:val="28"/>
            </w:rPr>
            <w:t xml:space="preserve">Regementsgatan 19 </w:t>
          </w:r>
        </w:p>
        <w:p w14:paraId="64C9C3A0" w14:textId="77777777" w:rsidR="00FA4C65" w:rsidRPr="00850935" w:rsidRDefault="00FA4C65" w:rsidP="00850935">
          <w:pPr>
            <w:pStyle w:val="Sidhuvud"/>
            <w:jc w:val="center"/>
            <w:rPr>
              <w:sz w:val="28"/>
              <w:szCs w:val="28"/>
            </w:rPr>
          </w:pPr>
          <w:r w:rsidRPr="00850935">
            <w:rPr>
              <w:sz w:val="28"/>
              <w:szCs w:val="28"/>
            </w:rPr>
            <w:t xml:space="preserve">Roslins väg 1 </w:t>
          </w:r>
        </w:p>
        <w:p w14:paraId="2B62CC4F" w14:textId="77777777" w:rsidR="00FA4C65" w:rsidRDefault="00FA4C65" w:rsidP="00850935">
          <w:pPr>
            <w:pStyle w:val="Sidhuvud"/>
            <w:jc w:val="center"/>
          </w:pPr>
          <w:r w:rsidRPr="00850935">
            <w:rPr>
              <w:sz w:val="28"/>
              <w:szCs w:val="28"/>
            </w:rPr>
            <w:t>Malmö</w:t>
          </w:r>
        </w:p>
        <w:p w14:paraId="0844BDDB" w14:textId="77777777" w:rsidR="00FA4C65" w:rsidRDefault="00FA4C65">
          <w:pPr>
            <w:pStyle w:val="Sidhuvud"/>
          </w:pPr>
        </w:p>
      </w:tc>
    </w:tr>
  </w:tbl>
  <w:p w14:paraId="7DE7F4A7" w14:textId="77777777" w:rsidR="00FA4C65" w:rsidRDefault="00FA4C65">
    <w:pPr>
      <w:pStyle w:val="Sidhuvu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E1852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E33"/>
    <w:rsid w:val="000159CD"/>
    <w:rsid w:val="00085CFD"/>
    <w:rsid w:val="000C519B"/>
    <w:rsid w:val="000D42A0"/>
    <w:rsid w:val="001373F5"/>
    <w:rsid w:val="00233AFE"/>
    <w:rsid w:val="00234FCF"/>
    <w:rsid w:val="0027768A"/>
    <w:rsid w:val="002E6BD7"/>
    <w:rsid w:val="003D2055"/>
    <w:rsid w:val="00447ADC"/>
    <w:rsid w:val="00477AC2"/>
    <w:rsid w:val="00482722"/>
    <w:rsid w:val="004D3416"/>
    <w:rsid w:val="00522FBA"/>
    <w:rsid w:val="006D3E33"/>
    <w:rsid w:val="00803B12"/>
    <w:rsid w:val="00807DC2"/>
    <w:rsid w:val="00845EFA"/>
    <w:rsid w:val="00850935"/>
    <w:rsid w:val="00860D31"/>
    <w:rsid w:val="00863377"/>
    <w:rsid w:val="008F20E1"/>
    <w:rsid w:val="00903249"/>
    <w:rsid w:val="009B6D4A"/>
    <w:rsid w:val="009C2EA0"/>
    <w:rsid w:val="009C3181"/>
    <w:rsid w:val="009D55D9"/>
    <w:rsid w:val="009E3FAA"/>
    <w:rsid w:val="009F55D4"/>
    <w:rsid w:val="00A11842"/>
    <w:rsid w:val="00A55931"/>
    <w:rsid w:val="00A7526B"/>
    <w:rsid w:val="00A90234"/>
    <w:rsid w:val="00B0775D"/>
    <w:rsid w:val="00CC617B"/>
    <w:rsid w:val="00D30DB8"/>
    <w:rsid w:val="00D3713C"/>
    <w:rsid w:val="00D6082D"/>
    <w:rsid w:val="00D84F6D"/>
    <w:rsid w:val="00DF364C"/>
    <w:rsid w:val="00E313B4"/>
    <w:rsid w:val="00E33078"/>
    <w:rsid w:val="00E71CF1"/>
    <w:rsid w:val="00EB154B"/>
    <w:rsid w:val="00EC51C7"/>
    <w:rsid w:val="00ED11D2"/>
    <w:rsid w:val="00EE1B98"/>
    <w:rsid w:val="00EE3FBA"/>
    <w:rsid w:val="00F36DBE"/>
    <w:rsid w:val="00FA4C65"/>
    <w:rsid w:val="00FB3238"/>
    <w:rsid w:val="00FE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487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0159CD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159CD"/>
    <w:pPr>
      <w:tabs>
        <w:tab w:val="center" w:pos="4536"/>
        <w:tab w:val="right" w:pos="9072"/>
      </w:tabs>
    </w:pPr>
  </w:style>
  <w:style w:type="table" w:styleId="Tabellrutnt">
    <w:name w:val="Table Grid"/>
    <w:basedOn w:val="Normaltabell"/>
    <w:rsid w:val="000159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uiPriority w:val="99"/>
    <w:unhideWhenUsed/>
    <w:rsid w:val="0027768A"/>
    <w:rPr>
      <w:color w:val="0000FF"/>
      <w:u w:val="single"/>
    </w:rPr>
  </w:style>
  <w:style w:type="paragraph" w:styleId="Ingetavstnd">
    <w:name w:val="No Spacing"/>
    <w:uiPriority w:val="1"/>
    <w:qFormat/>
    <w:rsid w:val="006D3E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90324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032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0159CD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0159CD"/>
    <w:pPr>
      <w:tabs>
        <w:tab w:val="center" w:pos="4536"/>
        <w:tab w:val="right" w:pos="9072"/>
      </w:tabs>
    </w:pPr>
  </w:style>
  <w:style w:type="table" w:styleId="Tabellrutnt">
    <w:name w:val="Table Grid"/>
    <w:basedOn w:val="Normaltabell"/>
    <w:rsid w:val="000159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uiPriority w:val="99"/>
    <w:unhideWhenUsed/>
    <w:rsid w:val="0027768A"/>
    <w:rPr>
      <w:color w:val="0000FF"/>
      <w:u w:val="single"/>
    </w:rPr>
  </w:style>
  <w:style w:type="paragraph" w:styleId="Ingetavstnd">
    <w:name w:val="No Spacing"/>
    <w:uiPriority w:val="1"/>
    <w:qFormat/>
    <w:rsid w:val="006D3E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90324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032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he\Desktop\Brevmall%20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\Users\annhe\Desktop\Brevmall 3.dotx</Template>
  <TotalTime>131</TotalTime>
  <Pages>1</Pages>
  <Words>42</Words>
  <Characters>227</Characters>
  <Application>Microsoft Macintosh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Ditt företags namn</Company>
  <LinksUpToDate>false</LinksUpToDate>
  <CharactersWithSpaces>268</CharactersWithSpaces>
  <SharedDoc>false</SharedDoc>
  <HLinks>
    <vt:vector size="6" baseType="variant">
      <vt:variant>
        <vt:i4>720946</vt:i4>
      </vt:variant>
      <vt:variant>
        <vt:i4>2062</vt:i4>
      </vt:variant>
      <vt:variant>
        <vt:i4>1025</vt:i4>
      </vt:variant>
      <vt:variant>
        <vt:i4>1</vt:i4>
      </vt:variant>
      <vt:variant>
        <vt:lpwstr>Regementsgatan-1_redigerad-1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Hedman</dc:creator>
  <cp:keywords/>
  <dc:description/>
  <cp:lastModifiedBy>Karin Larsson</cp:lastModifiedBy>
  <cp:revision>16</cp:revision>
  <dcterms:created xsi:type="dcterms:W3CDTF">2018-05-25T20:29:00Z</dcterms:created>
  <dcterms:modified xsi:type="dcterms:W3CDTF">2019-08-18T10:36:00Z</dcterms:modified>
</cp:coreProperties>
</file>